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3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30"/>
      </w:tblGrid>
      <w:tr w:rsidR="006957A3" w:rsidRPr="006957A3" w14:paraId="4F5C3CD3" w14:textId="77777777" w:rsidTr="00260189">
        <w:trPr>
          <w:trHeight w:val="624"/>
          <w:jc w:val="center"/>
        </w:trPr>
        <w:tc>
          <w:tcPr>
            <w:tcW w:w="15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6EC1" w14:textId="40A4AAD0" w:rsidR="007C61CF" w:rsidRPr="006957A3" w:rsidRDefault="007C61CF" w:rsidP="007C61CF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36"/>
              </w:rPr>
            </w:pP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11</w:t>
            </w:r>
            <w:r w:rsidR="00237D22" w:rsidRPr="006957A3">
              <w:rPr>
                <w:rFonts w:ascii="標楷體" w:eastAsia="Malgun Gothic" w:hAnsi="標楷體" w:hint="eastAsia"/>
                <w:b/>
                <w:bCs/>
                <w:sz w:val="40"/>
                <w:szCs w:val="36"/>
              </w:rPr>
              <w:t>4</w:t>
            </w: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年核心工作人員訓練</w:t>
            </w:r>
            <w:r w:rsidR="003C37A9"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 xml:space="preserve"> </w:t>
            </w: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課</w:t>
            </w:r>
            <w:r w:rsidR="003C37A9"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程</w:t>
            </w:r>
            <w:r w:rsidRPr="006957A3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表</w:t>
            </w:r>
          </w:p>
          <w:tbl>
            <w:tblPr>
              <w:tblStyle w:val="afffff1"/>
              <w:tblW w:w="15264" w:type="dxa"/>
              <w:jc w:val="center"/>
              <w:tblLook w:val="04A0" w:firstRow="1" w:lastRow="0" w:firstColumn="1" w:lastColumn="0" w:noHBand="0" w:noVBand="1"/>
            </w:tblPr>
            <w:tblGrid>
              <w:gridCol w:w="1806"/>
              <w:gridCol w:w="2024"/>
              <w:gridCol w:w="1666"/>
              <w:gridCol w:w="2133"/>
              <w:gridCol w:w="1686"/>
              <w:gridCol w:w="2113"/>
              <w:gridCol w:w="1708"/>
              <w:gridCol w:w="2128"/>
            </w:tblGrid>
            <w:tr w:rsidR="006957A3" w:rsidRPr="006957A3" w14:paraId="62C0ED09" w14:textId="77777777" w:rsidTr="00C37E5E">
              <w:trPr>
                <w:cantSplit/>
                <w:trHeight w:val="462"/>
                <w:jc w:val="center"/>
              </w:trPr>
              <w:tc>
                <w:tcPr>
                  <w:tcW w:w="76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9EEFE" w14:textId="4143DECD" w:rsidR="00A822F1" w:rsidRPr="0099605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  <w:lang w:eastAsia="zh-CN"/>
                    </w:rPr>
                  </w:pPr>
                  <w:r w:rsidRPr="0099605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第一</w:t>
                  </w:r>
                  <w:r w:rsidR="00996055" w:rsidRPr="0099605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梯次</w:t>
                  </w:r>
                </w:p>
              </w:tc>
              <w:tc>
                <w:tcPr>
                  <w:tcW w:w="7635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623CBC" w14:textId="57EBC04E" w:rsidR="00A822F1" w:rsidRPr="00996055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99605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第二</w:t>
                  </w:r>
                  <w:r w:rsidR="00996055" w:rsidRPr="0099605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梯次</w:t>
                  </w:r>
                </w:p>
              </w:tc>
            </w:tr>
            <w:tr w:rsidR="006957A3" w:rsidRPr="006957A3" w14:paraId="178B774F" w14:textId="77777777" w:rsidTr="00496CE5">
              <w:trPr>
                <w:cantSplit/>
                <w:trHeight w:val="462"/>
                <w:jc w:val="center"/>
              </w:trPr>
              <w:tc>
                <w:tcPr>
                  <w:tcW w:w="38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3C2298" w14:textId="1BD55E6A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</w:t>
                  </w:r>
                  <w:r w:rsidRPr="006957A3">
                    <w:rPr>
                      <w:rFonts w:ascii="標楷體" w:eastAsia="Malgun Gothic" w:hAnsi="標楷體" w:hint="eastAsia"/>
                      <w:sz w:val="28"/>
                      <w:szCs w:val="28"/>
                      <w:lang w:eastAsia="ko-KR"/>
                    </w:rPr>
                    <w:t>22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(六)</w:t>
                  </w:r>
                </w:p>
              </w:tc>
              <w:tc>
                <w:tcPr>
                  <w:tcW w:w="3799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D2A4A6" w14:textId="6393D17C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</w:t>
                  </w:r>
                  <w:r w:rsidRPr="006957A3">
                    <w:rPr>
                      <w:rFonts w:ascii="標楷體" w:eastAsia="Malgun Gothic" w:hAnsi="標楷體" w:hint="eastAsia"/>
                      <w:sz w:val="28"/>
                      <w:szCs w:val="28"/>
                      <w:lang w:eastAsia="ko-KR"/>
                    </w:rPr>
                    <w:t>23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(日)</w:t>
                  </w:r>
                </w:p>
              </w:tc>
              <w:tc>
                <w:tcPr>
                  <w:tcW w:w="3799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66E3CC" w14:textId="78679CD7" w:rsidR="00A822F1" w:rsidRPr="006957A3" w:rsidRDefault="00A822F1" w:rsidP="00496CE5">
                  <w:pPr>
                    <w:widowControl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3/2</w:t>
                  </w:r>
                  <w:r w:rsidRPr="006957A3">
                    <w:rPr>
                      <w:rFonts w:ascii="標楷體" w:eastAsia="Malgun Gothic" w:hAnsi="標楷體" w:hint="eastAsia"/>
                      <w:sz w:val="28"/>
                      <w:szCs w:val="28"/>
                      <w:lang w:eastAsia="ko-KR"/>
                    </w:rPr>
                    <w:t>9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(六)</w:t>
                  </w:r>
                </w:p>
              </w:tc>
              <w:tc>
                <w:tcPr>
                  <w:tcW w:w="3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55402B" w14:textId="39F8E821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</w:t>
                  </w:r>
                  <w:r w:rsidRPr="006957A3">
                    <w:rPr>
                      <w:rFonts w:ascii="標楷體" w:eastAsia="Malgun Gothic" w:hAnsi="標楷體" w:hint="eastAsia"/>
                      <w:sz w:val="28"/>
                      <w:szCs w:val="28"/>
                      <w:lang w:eastAsia="ko-KR"/>
                    </w:rPr>
                    <w:t>30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(日)</w:t>
                  </w:r>
                </w:p>
              </w:tc>
            </w:tr>
            <w:tr w:rsidR="006957A3" w:rsidRPr="006957A3" w14:paraId="137FF19A" w14:textId="77777777" w:rsidTr="00A822F1">
              <w:trPr>
                <w:cantSplit/>
                <w:trHeight w:val="462"/>
                <w:jc w:val="center"/>
              </w:trPr>
              <w:tc>
                <w:tcPr>
                  <w:tcW w:w="38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1390527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878E9F" w14:textId="14728F4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774180" w14:textId="09EF5D9B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168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418C03D" w14:textId="09CD091D" w:rsidR="00A822F1" w:rsidRPr="006957A3" w:rsidRDefault="00A822F1" w:rsidP="00A822F1">
                  <w:pPr>
                    <w:widowControl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93BE00" w14:textId="19E352F6" w:rsidR="00A822F1" w:rsidRPr="006957A3" w:rsidRDefault="00A822F1" w:rsidP="00A822F1">
                  <w:pPr>
                    <w:widowControl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ECD7AC" w14:textId="6D805FBA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ABADF" w14:textId="70E55B80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</w:tr>
            <w:tr w:rsidR="006957A3" w:rsidRPr="006957A3" w14:paraId="1F69F6F0" w14:textId="77777777" w:rsidTr="00496CE5">
              <w:trPr>
                <w:cantSplit/>
                <w:trHeight w:val="462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81854" w14:textId="6A7B0CB3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</w:t>
                  </w:r>
                  <w:r w:rsidRPr="006957A3">
                    <w:rPr>
                      <w:rFonts w:ascii="標楷體" w:eastAsia="Malgun Gothic" w:hAnsi="標楷體" w:hint="eastAsia"/>
                      <w:lang w:eastAsia="ko-KR"/>
                    </w:rPr>
                    <w:t>9</w:t>
                  </w:r>
                  <w:r w:rsidRPr="006957A3">
                    <w:rPr>
                      <w:rFonts w:ascii="標楷體" w:eastAsia="標楷體" w:hAnsi="標楷體" w:hint="eastAsia"/>
                    </w:rPr>
                    <w:t>:00-09:30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A1001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4C6C3" w14:textId="0D461E02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09:00-11:00</w:t>
                  </w:r>
                </w:p>
              </w:tc>
              <w:tc>
                <w:tcPr>
                  <w:tcW w:w="2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9FCDC" w14:textId="287D193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教案編寫</w:t>
                  </w: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B2FA01" w14:textId="0CF1DAD8" w:rsidR="00496CE5" w:rsidRPr="006957A3" w:rsidRDefault="00496CE5" w:rsidP="00496CE5">
                  <w:pPr>
                    <w:widowControl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09:00-1</w:t>
                  </w:r>
                  <w:r w:rsidRPr="006957A3">
                    <w:rPr>
                      <w:rFonts w:ascii="標楷體" w:eastAsia="SimSun" w:hAnsi="標楷體" w:hint="eastAsia"/>
                      <w:lang w:eastAsia="zh-CN"/>
                    </w:rPr>
                    <w:t>0</w:t>
                  </w:r>
                  <w:r w:rsidRPr="006957A3">
                    <w:rPr>
                      <w:rFonts w:ascii="標楷體" w:eastAsia="標楷體" w:hAnsi="標楷體" w:hint="eastAsia"/>
                    </w:rPr>
                    <w:t>:</w:t>
                  </w:r>
                  <w:r w:rsidR="00662932" w:rsidRPr="006957A3">
                    <w:rPr>
                      <w:rFonts w:ascii="標楷體" w:eastAsia="Malgun Gothic" w:hAnsi="標楷體" w:hint="eastAsia"/>
                      <w:lang w:eastAsia="ko-KR"/>
                    </w:rPr>
                    <w:t>0</w:t>
                  </w:r>
                  <w:r w:rsidRPr="006957A3">
                    <w:rPr>
                      <w:rFonts w:ascii="標楷體" w:eastAsia="標楷體" w:hAnsi="標楷體" w:hint="eastAsia"/>
                    </w:rPr>
                    <w:t>0</w:t>
                  </w:r>
                </w:p>
              </w:tc>
              <w:tc>
                <w:tcPr>
                  <w:tcW w:w="21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79298D" w14:textId="77777777" w:rsidR="00496CE5" w:rsidRPr="006957A3" w:rsidRDefault="00496CE5" w:rsidP="00496CE5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四健舞台</w:t>
                  </w:r>
                </w:p>
                <w:p w14:paraId="1B664B7B" w14:textId="063BD55A" w:rsidR="00496CE5" w:rsidRPr="006957A3" w:rsidRDefault="00496CE5" w:rsidP="00496CE5">
                  <w:pPr>
                    <w:widowControl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與國際四健</w:t>
                  </w:r>
                </w:p>
              </w:tc>
              <w:tc>
                <w:tcPr>
                  <w:tcW w:w="17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A7311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09:00-12:00</w:t>
                  </w:r>
                </w:p>
              </w:tc>
              <w:tc>
                <w:tcPr>
                  <w:tcW w:w="21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D34A9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1 \* ROMAN </w:instrTex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 w:rsidRPr="006957A3"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6957A3" w:rsidRPr="006957A3" w14:paraId="3C02910D" w14:textId="77777777" w:rsidTr="005A293A">
              <w:trPr>
                <w:cantSplit/>
                <w:trHeight w:val="462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309DD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09:30-10:00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E315D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開幕式</w:t>
                  </w:r>
                </w:p>
              </w:tc>
              <w:tc>
                <w:tcPr>
                  <w:tcW w:w="166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87A9A" w14:textId="0CC74228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83D65" w14:textId="27A89A6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E800E3" w14:textId="7994B1DB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770351" w14:textId="68860C59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72833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DE40C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6957A3" w:rsidRPr="006957A3" w14:paraId="59422B06" w14:textId="77777777" w:rsidTr="005A293A">
              <w:trPr>
                <w:cantSplit/>
                <w:trHeight w:val="473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380C1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10:00-11:00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60470" w14:textId="1B165FCA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破冰</w:t>
                  </w: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052EE1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440B0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25656" w14:textId="13318B29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E9B0CA" w14:textId="00E8D428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3026E5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512697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6957A3" w:rsidRPr="006957A3" w14:paraId="5BDE510F" w14:textId="77777777" w:rsidTr="009D23C9">
              <w:trPr>
                <w:cantSplit/>
                <w:trHeight w:val="472"/>
                <w:jc w:val="center"/>
              </w:trPr>
              <w:tc>
                <w:tcPr>
                  <w:tcW w:w="18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0F997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A3FEFA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79B6F4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6C8B54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729E372" w14:textId="099EA492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10:</w:t>
                  </w:r>
                  <w:r w:rsidR="00662932" w:rsidRPr="006957A3">
                    <w:rPr>
                      <w:rFonts w:ascii="標楷體" w:eastAsia="Malgun Gothic" w:hAnsi="標楷體" w:hint="eastAsia"/>
                      <w:lang w:eastAsia="ko-KR"/>
                    </w:rPr>
                    <w:t>0</w:t>
                  </w:r>
                  <w:r w:rsidRPr="006957A3">
                    <w:rPr>
                      <w:rFonts w:ascii="標楷體" w:eastAsia="標楷體" w:hAnsi="標楷體" w:hint="eastAsia"/>
                    </w:rPr>
                    <w:t>0-12:00</w:t>
                  </w:r>
                </w:p>
              </w:tc>
              <w:tc>
                <w:tcPr>
                  <w:tcW w:w="2113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516C433" w14:textId="77777777" w:rsidR="00496CE5" w:rsidRPr="006957A3" w:rsidRDefault="00496CE5" w:rsidP="00496CE5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1 \* ROMAN </w:instrTex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 w:rsidRPr="006957A3"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  <w:p w14:paraId="6D073C4A" w14:textId="4C65698C" w:rsidR="00496CE5" w:rsidRPr="006957A3" w:rsidRDefault="00496CE5" w:rsidP="00496CE5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庶務/生活/資訊</w:t>
                  </w: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A0E5B5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99304A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6957A3" w:rsidRPr="006957A3" w14:paraId="7DF0A183" w14:textId="77777777" w:rsidTr="009D23C9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9598C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DA6C9" w14:textId="52ED17F6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核心起源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41FE6" w14:textId="77777777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D8476" w14:textId="7E3364EA" w:rsidR="00496CE5" w:rsidRPr="006957A3" w:rsidRDefault="00496CE5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分組教學-活動</w:t>
                  </w: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F9475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F346E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B3753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16636A" w14:textId="77777777" w:rsidR="00496CE5" w:rsidRPr="006957A3" w:rsidRDefault="00496CE5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6957A3" w:rsidRPr="006957A3" w14:paraId="5A2A2BCC" w14:textId="77777777" w:rsidTr="007C61CF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10DC9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AA0C6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6B414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74FB1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8E668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C0AF6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D376A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3B240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</w:tr>
            <w:tr w:rsidR="006957A3" w:rsidRPr="006957A3" w14:paraId="5D4FBB5D" w14:textId="77777777" w:rsidTr="00145F14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F1631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13:00-15:00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30A8C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認識你我他</w:t>
                  </w:r>
                </w:p>
                <w:p w14:paraId="0A1648D7" w14:textId="2DEA3C9C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-DISC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5154F" w14:textId="77E7332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13:00-1</w:t>
                  </w:r>
                  <w:r w:rsidRPr="006957A3">
                    <w:rPr>
                      <w:rFonts w:ascii="標楷體" w:eastAsia="SimSun" w:hAnsi="標楷體" w:hint="eastAsia"/>
                      <w:lang w:eastAsia="zh-CN"/>
                    </w:rPr>
                    <w:t>7</w:t>
                  </w:r>
                  <w:r w:rsidRPr="006957A3">
                    <w:rPr>
                      <w:rFonts w:ascii="標楷體" w:eastAsia="標楷體" w:hAnsi="標楷體" w:hint="eastAsia"/>
                    </w:rPr>
                    <w:t>:00</w:t>
                  </w:r>
                </w:p>
              </w:tc>
              <w:tc>
                <w:tcPr>
                  <w:tcW w:w="2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F29D4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分組教學-</w:t>
                  </w:r>
                </w:p>
                <w:p w14:paraId="5E0890EF" w14:textId="09ACF679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SimSun" w:hAnsi="標楷體"/>
                    </w:rPr>
                  </w:pPr>
                  <w:r w:rsidRPr="006957A3">
                    <w:rPr>
                      <w:rFonts w:ascii="標楷體" w:eastAsia="SimSun" w:hAnsi="標楷體" w:hint="eastAsia"/>
                    </w:rPr>
                    <w:t xml:space="preserve"> </w:t>
                  </w:r>
                  <w:r w:rsidRPr="006957A3">
                    <w:rPr>
                      <w:rFonts w:ascii="標楷體" w:eastAsia="標楷體" w:hAnsi="標楷體" w:hint="eastAsia"/>
                    </w:rPr>
                    <w:t>庶務/生活/</w:t>
                  </w:r>
                </w:p>
                <w:p w14:paraId="1CED3A2D" w14:textId="63BCD371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SimSun" w:hAnsi="標楷體"/>
                      <w:sz w:val="20"/>
                      <w:szCs w:val="20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課</w:t>
                  </w:r>
                  <w:proofErr w:type="gramStart"/>
                  <w:r w:rsidRPr="006957A3">
                    <w:rPr>
                      <w:rFonts w:ascii="標楷體" w:eastAsia="標楷體" w:hAnsi="標楷體" w:hint="eastAsia"/>
                    </w:rPr>
                    <w:t>務</w:t>
                  </w:r>
                  <w:proofErr w:type="gramEnd"/>
                  <w:r w:rsidRPr="006957A3">
                    <w:rPr>
                      <w:rFonts w:ascii="標楷體" w:eastAsia="標楷體" w:hAnsi="標楷體" w:hint="eastAsia"/>
                    </w:rPr>
                    <w:t>/資訊</w:t>
                  </w: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D97D4" w14:textId="62EC43C3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13:00-15:00</w:t>
                  </w:r>
                </w:p>
              </w:tc>
              <w:tc>
                <w:tcPr>
                  <w:tcW w:w="21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1C74B" w14:textId="77777777" w:rsidR="00496CE5" w:rsidRPr="006957A3" w:rsidRDefault="00496CE5" w:rsidP="00496CE5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2 \* ROMAN </w:instrTex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 w:rsidRPr="006957A3"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II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  <w:p w14:paraId="35F1455A" w14:textId="53D765D5" w:rsidR="00A822F1" w:rsidRPr="006957A3" w:rsidRDefault="00496CE5" w:rsidP="00496CE5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活動/課</w:t>
                  </w:r>
                  <w:proofErr w:type="gramStart"/>
                  <w:r w:rsidRPr="006957A3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務</w:t>
                  </w:r>
                  <w:proofErr w:type="gramEnd"/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E4CDD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13:00-14:00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7727B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4 \* ROMAN </w:instrTex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 w:rsidRPr="006957A3"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II</w:t>
                  </w: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6957A3" w:rsidRPr="006957A3" w14:paraId="2CAA980C" w14:textId="77777777" w:rsidTr="00145F14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3C117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37530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36024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C3DA4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57A06" w14:textId="28CFE748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CAE152" w14:textId="2072F250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3306D7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14:00-15:00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69C65" w14:textId="2FE1D0DD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核心啟航</w:t>
                  </w:r>
                </w:p>
              </w:tc>
            </w:tr>
            <w:tr w:rsidR="006957A3" w:rsidRPr="006957A3" w14:paraId="0DA1482D" w14:textId="77777777" w:rsidTr="00255334">
              <w:trPr>
                <w:cantSplit/>
                <w:trHeight w:val="674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7D788" w14:textId="177894A3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15:00-1</w:t>
                  </w:r>
                  <w:r w:rsidRPr="006957A3">
                    <w:rPr>
                      <w:rFonts w:ascii="標楷體" w:eastAsia="SimSun" w:hAnsi="標楷體" w:hint="eastAsia"/>
                      <w:lang w:eastAsia="zh-CN"/>
                    </w:rPr>
                    <w:t>7</w:t>
                  </w:r>
                  <w:r w:rsidRPr="006957A3">
                    <w:rPr>
                      <w:rFonts w:ascii="標楷體" w:eastAsia="標楷體" w:hAnsi="標楷體" w:hint="eastAsia"/>
                    </w:rPr>
                    <w:t>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FD9A5" w14:textId="72738F0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體驗學習</w:t>
                  </w: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3D888D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C5B91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1BB6A" w14:textId="57916E5C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15:00-17:00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BFC75F" w14:textId="71F139BA" w:rsidR="00A822F1" w:rsidRPr="006957A3" w:rsidRDefault="00496CE5" w:rsidP="00496CE5">
                  <w:pPr>
                    <w:widowControl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教案分組實戰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5056A3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6957A3">
                    <w:rPr>
                      <w:rFonts w:ascii="標楷體" w:eastAsia="標楷體" w:hAnsi="標楷體" w:hint="eastAsia"/>
                    </w:rPr>
                    <w:t>15:00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187DDC" w14:textId="7777777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賦歸</w:t>
                  </w:r>
                </w:p>
              </w:tc>
            </w:tr>
            <w:tr w:rsidR="006957A3" w:rsidRPr="006957A3" w14:paraId="4DF012E5" w14:textId="77777777" w:rsidTr="00255334">
              <w:trPr>
                <w:cantSplit/>
                <w:trHeight w:val="1548"/>
                <w:jc w:val="center"/>
              </w:trPr>
              <w:tc>
                <w:tcPr>
                  <w:tcW w:w="18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AA582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C7126" w14:textId="77777777" w:rsidR="00A822F1" w:rsidRPr="006957A3" w:rsidRDefault="00A822F1" w:rsidP="00A822F1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DDA1A2" w14:textId="19DF211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9FDA4D" w14:textId="4913DBAC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6B728" w14:textId="66F03597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D44AF" w14:textId="43D4A6C1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B0CE88" w14:textId="26C19B10" w:rsidR="00A822F1" w:rsidRPr="006957A3" w:rsidRDefault="00A822F1" w:rsidP="00A822F1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6957A3"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drawing>
                      <wp:inline distT="0" distB="0" distL="0" distR="0" wp14:anchorId="0C5C661F" wp14:editId="0913901E">
                        <wp:extent cx="952500" cy="952500"/>
                        <wp:effectExtent l="0" t="0" r="0" b="0"/>
                        <wp:docPr id="808622955" name="圖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A209BB" w14:textId="1113C162" w:rsidR="00C6414D" w:rsidRPr="006957A3" w:rsidRDefault="00C6414D" w:rsidP="00411472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</w:pPr>
          </w:p>
        </w:tc>
      </w:tr>
      <w:tr w:rsidR="006957A3" w:rsidRPr="006957A3" w14:paraId="4058613D" w14:textId="77777777" w:rsidTr="00260189">
        <w:trPr>
          <w:trHeight w:val="624"/>
          <w:jc w:val="center"/>
        </w:trPr>
        <w:tc>
          <w:tcPr>
            <w:tcW w:w="153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64817" w14:textId="77777777" w:rsidR="00C6414D" w:rsidRPr="006957A3" w:rsidRDefault="00C6414D" w:rsidP="00C6414D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48"/>
                <w:szCs w:val="48"/>
              </w:rPr>
            </w:pPr>
          </w:p>
        </w:tc>
      </w:tr>
    </w:tbl>
    <w:p w14:paraId="29AAB574" w14:textId="15C0B9CF" w:rsidR="006602DC" w:rsidRPr="00260189" w:rsidRDefault="006602DC" w:rsidP="00260189">
      <w:pPr>
        <w:widowControl/>
        <w:rPr>
          <w:rFonts w:ascii="標楷體" w:eastAsia="SimSun" w:hAnsi="標楷體"/>
          <w:b/>
          <w:lang w:eastAsia="zh-CN"/>
        </w:rPr>
      </w:pPr>
    </w:p>
    <w:sectPr w:rsidR="006602DC" w:rsidRPr="00260189" w:rsidSect="00260189">
      <w:footerReference w:type="default" r:id="rId9"/>
      <w:pgSz w:w="16838" w:h="11906" w:orient="landscape" w:code="9"/>
      <w:pgMar w:top="720" w:right="720" w:bottom="720" w:left="720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C886" w14:textId="77777777" w:rsidR="003E49F5" w:rsidRDefault="003E49F5">
      <w:r>
        <w:separator/>
      </w:r>
    </w:p>
  </w:endnote>
  <w:endnote w:type="continuationSeparator" w:id="0">
    <w:p w14:paraId="38DDB947" w14:textId="77777777" w:rsidR="003E49F5" w:rsidRDefault="003E4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CF853" w14:textId="77777777" w:rsidR="003E49F5" w:rsidRDefault="003E49F5">
      <w:r>
        <w:separator/>
      </w:r>
    </w:p>
  </w:footnote>
  <w:footnote w:type="continuationSeparator" w:id="0">
    <w:p w14:paraId="64C64798" w14:textId="77777777" w:rsidR="003E49F5" w:rsidRDefault="003E4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Count" w:val="0"/>
  </w:docVars>
  <w:rsids>
    <w:rsidRoot w:val="00FE7831"/>
    <w:rsid w:val="00014D5A"/>
    <w:rsid w:val="00015266"/>
    <w:rsid w:val="00021DA8"/>
    <w:rsid w:val="00025FC0"/>
    <w:rsid w:val="00030920"/>
    <w:rsid w:val="000356D0"/>
    <w:rsid w:val="00046A5C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A4A8E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0A55"/>
    <w:rsid w:val="00157F31"/>
    <w:rsid w:val="00162C34"/>
    <w:rsid w:val="00163884"/>
    <w:rsid w:val="0016497D"/>
    <w:rsid w:val="001660AD"/>
    <w:rsid w:val="00175510"/>
    <w:rsid w:val="001810EB"/>
    <w:rsid w:val="00185824"/>
    <w:rsid w:val="001865F6"/>
    <w:rsid w:val="00194E17"/>
    <w:rsid w:val="00195EDC"/>
    <w:rsid w:val="00197CBD"/>
    <w:rsid w:val="001A5A9E"/>
    <w:rsid w:val="001B4ADF"/>
    <w:rsid w:val="001C2217"/>
    <w:rsid w:val="001E2E8C"/>
    <w:rsid w:val="001E41A6"/>
    <w:rsid w:val="001E5485"/>
    <w:rsid w:val="001E54A2"/>
    <w:rsid w:val="001E67B9"/>
    <w:rsid w:val="001E74F3"/>
    <w:rsid w:val="001F1AD7"/>
    <w:rsid w:val="00201C74"/>
    <w:rsid w:val="002027DC"/>
    <w:rsid w:val="00203E4D"/>
    <w:rsid w:val="00207510"/>
    <w:rsid w:val="0021209E"/>
    <w:rsid w:val="00224D17"/>
    <w:rsid w:val="0022574C"/>
    <w:rsid w:val="00233610"/>
    <w:rsid w:val="00233812"/>
    <w:rsid w:val="002376AC"/>
    <w:rsid w:val="00237D22"/>
    <w:rsid w:val="00240FEB"/>
    <w:rsid w:val="00244FAF"/>
    <w:rsid w:val="0024703D"/>
    <w:rsid w:val="002471FC"/>
    <w:rsid w:val="00247A76"/>
    <w:rsid w:val="00252D0B"/>
    <w:rsid w:val="00254AD1"/>
    <w:rsid w:val="00255334"/>
    <w:rsid w:val="002568AA"/>
    <w:rsid w:val="00260189"/>
    <w:rsid w:val="00265206"/>
    <w:rsid w:val="00267154"/>
    <w:rsid w:val="002756E2"/>
    <w:rsid w:val="00275F59"/>
    <w:rsid w:val="00276FD7"/>
    <w:rsid w:val="002800EC"/>
    <w:rsid w:val="00282807"/>
    <w:rsid w:val="00284EF9"/>
    <w:rsid w:val="0028620E"/>
    <w:rsid w:val="0028788E"/>
    <w:rsid w:val="002930CB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966"/>
    <w:rsid w:val="002E26FF"/>
    <w:rsid w:val="002E2F1F"/>
    <w:rsid w:val="002E5275"/>
    <w:rsid w:val="002F27E3"/>
    <w:rsid w:val="002F49B2"/>
    <w:rsid w:val="002F5B5F"/>
    <w:rsid w:val="002F7CCE"/>
    <w:rsid w:val="00317CCC"/>
    <w:rsid w:val="00326B88"/>
    <w:rsid w:val="003279BC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7E9B"/>
    <w:rsid w:val="00380F06"/>
    <w:rsid w:val="00381025"/>
    <w:rsid w:val="003878CA"/>
    <w:rsid w:val="00387CF9"/>
    <w:rsid w:val="00390418"/>
    <w:rsid w:val="0039293E"/>
    <w:rsid w:val="003A5E4A"/>
    <w:rsid w:val="003B1F5B"/>
    <w:rsid w:val="003C11B3"/>
    <w:rsid w:val="003C2790"/>
    <w:rsid w:val="003C37A9"/>
    <w:rsid w:val="003D2784"/>
    <w:rsid w:val="003D304A"/>
    <w:rsid w:val="003E02A6"/>
    <w:rsid w:val="003E1E44"/>
    <w:rsid w:val="003E44A5"/>
    <w:rsid w:val="003E49F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45D4"/>
    <w:rsid w:val="00487C35"/>
    <w:rsid w:val="004926C4"/>
    <w:rsid w:val="00496CE5"/>
    <w:rsid w:val="004A076C"/>
    <w:rsid w:val="004A0CF8"/>
    <w:rsid w:val="004A6CC2"/>
    <w:rsid w:val="004B30B7"/>
    <w:rsid w:val="004B42D5"/>
    <w:rsid w:val="004B5B7F"/>
    <w:rsid w:val="004C2726"/>
    <w:rsid w:val="004C5FC0"/>
    <w:rsid w:val="004C6B04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268E"/>
    <w:rsid w:val="005346F1"/>
    <w:rsid w:val="005416D1"/>
    <w:rsid w:val="00543EBF"/>
    <w:rsid w:val="00544425"/>
    <w:rsid w:val="00547F9B"/>
    <w:rsid w:val="005503C1"/>
    <w:rsid w:val="005517A9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6D31"/>
    <w:rsid w:val="006602DC"/>
    <w:rsid w:val="00662932"/>
    <w:rsid w:val="00671533"/>
    <w:rsid w:val="00671B49"/>
    <w:rsid w:val="006773F0"/>
    <w:rsid w:val="00677F7E"/>
    <w:rsid w:val="00680545"/>
    <w:rsid w:val="00686244"/>
    <w:rsid w:val="006957A3"/>
    <w:rsid w:val="006A0D8C"/>
    <w:rsid w:val="006A163E"/>
    <w:rsid w:val="006A7780"/>
    <w:rsid w:val="006B2DAC"/>
    <w:rsid w:val="006C2F95"/>
    <w:rsid w:val="006C5367"/>
    <w:rsid w:val="006E05C6"/>
    <w:rsid w:val="006E3969"/>
    <w:rsid w:val="006E6D22"/>
    <w:rsid w:val="006F408F"/>
    <w:rsid w:val="006F47D5"/>
    <w:rsid w:val="006F58F3"/>
    <w:rsid w:val="006F6996"/>
    <w:rsid w:val="007028D1"/>
    <w:rsid w:val="0070598E"/>
    <w:rsid w:val="007075A4"/>
    <w:rsid w:val="007131D7"/>
    <w:rsid w:val="0071354C"/>
    <w:rsid w:val="00721752"/>
    <w:rsid w:val="00735C61"/>
    <w:rsid w:val="007417E0"/>
    <w:rsid w:val="00742423"/>
    <w:rsid w:val="00745123"/>
    <w:rsid w:val="00745700"/>
    <w:rsid w:val="0074675A"/>
    <w:rsid w:val="00753F97"/>
    <w:rsid w:val="007544BB"/>
    <w:rsid w:val="007613D6"/>
    <w:rsid w:val="0076151F"/>
    <w:rsid w:val="007630EA"/>
    <w:rsid w:val="00765162"/>
    <w:rsid w:val="00765CB1"/>
    <w:rsid w:val="007A4017"/>
    <w:rsid w:val="007A4627"/>
    <w:rsid w:val="007B22EA"/>
    <w:rsid w:val="007B5A19"/>
    <w:rsid w:val="007B5A84"/>
    <w:rsid w:val="007B7009"/>
    <w:rsid w:val="007C0766"/>
    <w:rsid w:val="007C61CF"/>
    <w:rsid w:val="007E42CD"/>
    <w:rsid w:val="007F44D1"/>
    <w:rsid w:val="00801631"/>
    <w:rsid w:val="00812B0C"/>
    <w:rsid w:val="00816496"/>
    <w:rsid w:val="00816AB3"/>
    <w:rsid w:val="008173A2"/>
    <w:rsid w:val="0081770E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4CA6"/>
    <w:rsid w:val="008754A4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77FD"/>
    <w:rsid w:val="008F0442"/>
    <w:rsid w:val="008F0F16"/>
    <w:rsid w:val="008F3025"/>
    <w:rsid w:val="008F4046"/>
    <w:rsid w:val="00901FCF"/>
    <w:rsid w:val="009053CD"/>
    <w:rsid w:val="00905A72"/>
    <w:rsid w:val="00906DA1"/>
    <w:rsid w:val="00907BA8"/>
    <w:rsid w:val="00914794"/>
    <w:rsid w:val="00917F14"/>
    <w:rsid w:val="0092001F"/>
    <w:rsid w:val="009251B8"/>
    <w:rsid w:val="00926A79"/>
    <w:rsid w:val="00942E8B"/>
    <w:rsid w:val="00944CAB"/>
    <w:rsid w:val="0094618D"/>
    <w:rsid w:val="00960560"/>
    <w:rsid w:val="0097440A"/>
    <w:rsid w:val="00976523"/>
    <w:rsid w:val="009769B7"/>
    <w:rsid w:val="00977B53"/>
    <w:rsid w:val="00981BCF"/>
    <w:rsid w:val="009832A5"/>
    <w:rsid w:val="00990F7B"/>
    <w:rsid w:val="009940BF"/>
    <w:rsid w:val="00996055"/>
    <w:rsid w:val="009A6131"/>
    <w:rsid w:val="009B5A6A"/>
    <w:rsid w:val="009C0843"/>
    <w:rsid w:val="009C1FF0"/>
    <w:rsid w:val="009D0A95"/>
    <w:rsid w:val="009D153D"/>
    <w:rsid w:val="009D3F9A"/>
    <w:rsid w:val="009E26D2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54611"/>
    <w:rsid w:val="00A54E59"/>
    <w:rsid w:val="00A55F83"/>
    <w:rsid w:val="00A562FB"/>
    <w:rsid w:val="00A57272"/>
    <w:rsid w:val="00A602F3"/>
    <w:rsid w:val="00A74153"/>
    <w:rsid w:val="00A822F1"/>
    <w:rsid w:val="00AA44AE"/>
    <w:rsid w:val="00AB23BA"/>
    <w:rsid w:val="00AB75AD"/>
    <w:rsid w:val="00AC07AA"/>
    <w:rsid w:val="00AC7056"/>
    <w:rsid w:val="00AD137C"/>
    <w:rsid w:val="00AD5E28"/>
    <w:rsid w:val="00AE5BEA"/>
    <w:rsid w:val="00AF0AE2"/>
    <w:rsid w:val="00B03217"/>
    <w:rsid w:val="00B065F4"/>
    <w:rsid w:val="00B11D97"/>
    <w:rsid w:val="00B33023"/>
    <w:rsid w:val="00B3730D"/>
    <w:rsid w:val="00B40F44"/>
    <w:rsid w:val="00B41C6D"/>
    <w:rsid w:val="00B41EA2"/>
    <w:rsid w:val="00B51D8D"/>
    <w:rsid w:val="00B5766F"/>
    <w:rsid w:val="00B84DF9"/>
    <w:rsid w:val="00B858A9"/>
    <w:rsid w:val="00B92A4C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582B"/>
    <w:rsid w:val="00BF711D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50EBF"/>
    <w:rsid w:val="00D526FC"/>
    <w:rsid w:val="00D63481"/>
    <w:rsid w:val="00D6534E"/>
    <w:rsid w:val="00D71FA8"/>
    <w:rsid w:val="00D779F0"/>
    <w:rsid w:val="00D87528"/>
    <w:rsid w:val="00D9061D"/>
    <w:rsid w:val="00D906FD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34A8"/>
    <w:rsid w:val="00E25955"/>
    <w:rsid w:val="00E30A8A"/>
    <w:rsid w:val="00E313D0"/>
    <w:rsid w:val="00E46883"/>
    <w:rsid w:val="00E52F8D"/>
    <w:rsid w:val="00E534F0"/>
    <w:rsid w:val="00E60274"/>
    <w:rsid w:val="00E6084A"/>
    <w:rsid w:val="00E67DB3"/>
    <w:rsid w:val="00E71979"/>
    <w:rsid w:val="00E74199"/>
    <w:rsid w:val="00E744AE"/>
    <w:rsid w:val="00E93810"/>
    <w:rsid w:val="00E97AF5"/>
    <w:rsid w:val="00EA0EAF"/>
    <w:rsid w:val="00EA1AEE"/>
    <w:rsid w:val="00EA4D92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2787B"/>
    <w:rsid w:val="00F42DD9"/>
    <w:rsid w:val="00F4618B"/>
    <w:rsid w:val="00F5327E"/>
    <w:rsid w:val="00F56433"/>
    <w:rsid w:val="00F62CC1"/>
    <w:rsid w:val="00F66F30"/>
    <w:rsid w:val="00F700AB"/>
    <w:rsid w:val="00F7297A"/>
    <w:rsid w:val="00F744AD"/>
    <w:rsid w:val="00F82680"/>
    <w:rsid w:val="00F84087"/>
    <w:rsid w:val="00F90874"/>
    <w:rsid w:val="00F93A23"/>
    <w:rsid w:val="00FA160E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</Template>
  <TotalTime>19</TotalTime>
  <Pages>1</Pages>
  <Words>91</Words>
  <Characters>524</Characters>
  <Application>Microsoft Office Word</Application>
  <DocSecurity>0</DocSecurity>
  <Lines>4</Lines>
  <Paragraphs>1</Paragraphs>
  <ScaleCrop>false</ScaleCrop>
  <Company>JC Software Co., Ltd.</Company>
  <LinksUpToDate>false</LinksUpToDate>
  <CharactersWithSpaces>614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4-H Office2</cp:lastModifiedBy>
  <cp:revision>4</cp:revision>
  <cp:lastPrinted>2025-02-06T03:25:00Z</cp:lastPrinted>
  <dcterms:created xsi:type="dcterms:W3CDTF">2025-02-06T03:12:00Z</dcterms:created>
  <dcterms:modified xsi:type="dcterms:W3CDTF">2025-02-06T04:05:00Z</dcterms:modified>
</cp:coreProperties>
</file>